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C3215" w14:textId="77777777" w:rsidR="00927E67" w:rsidRDefault="00927E67" w:rsidP="00C40F34"/>
    <w:p w14:paraId="51CA0414" w14:textId="3880C726" w:rsidR="008508D8" w:rsidRDefault="008508D8" w:rsidP="00775042">
      <w:pPr>
        <w:ind w:left="-450"/>
        <w:rPr>
          <w:sz w:val="22"/>
          <w:szCs w:val="22"/>
        </w:rPr>
      </w:pPr>
    </w:p>
    <w:p w14:paraId="3F64CC3B" w14:textId="45A682BC" w:rsidR="00E73422" w:rsidRDefault="00355A93" w:rsidP="0045780E">
      <w:pPr>
        <w:pStyle w:val="NoSpacing"/>
        <w:jc w:val="center"/>
        <w:rPr>
          <w:b/>
          <w:bCs/>
          <w:sz w:val="32"/>
          <w:szCs w:val="32"/>
          <w:u w:val="single"/>
        </w:rPr>
      </w:pPr>
      <w:r w:rsidRPr="00355A93">
        <w:rPr>
          <w:b/>
          <w:bCs/>
          <w:sz w:val="32"/>
          <w:szCs w:val="32"/>
          <w:u w:val="single"/>
        </w:rPr>
        <w:t xml:space="preserve">ALTERNATE CARE </w:t>
      </w:r>
      <w:r w:rsidR="005D29F2">
        <w:rPr>
          <w:b/>
          <w:bCs/>
          <w:sz w:val="32"/>
          <w:szCs w:val="32"/>
          <w:u w:val="single"/>
        </w:rPr>
        <w:t xml:space="preserve">PROVIDER </w:t>
      </w:r>
      <w:r w:rsidRPr="00355A93">
        <w:rPr>
          <w:b/>
          <w:bCs/>
          <w:sz w:val="32"/>
          <w:szCs w:val="32"/>
          <w:u w:val="single"/>
        </w:rPr>
        <w:t>ACKNOWLEDGEMENT</w:t>
      </w:r>
    </w:p>
    <w:p w14:paraId="55AB4A70" w14:textId="27538042" w:rsidR="007E69FB" w:rsidRDefault="007E69FB" w:rsidP="0045780E">
      <w:pPr>
        <w:pStyle w:val="NoSpacing"/>
        <w:jc w:val="center"/>
        <w:rPr>
          <w:sz w:val="32"/>
          <w:szCs w:val="32"/>
        </w:rPr>
      </w:pPr>
    </w:p>
    <w:p w14:paraId="4A7A8DE9" w14:textId="77777777" w:rsidR="00640561" w:rsidRPr="002A3D04" w:rsidRDefault="00052CAB" w:rsidP="00052CAB">
      <w:pPr>
        <w:contextualSpacing/>
        <w:rPr>
          <w:sz w:val="22"/>
          <w:szCs w:val="22"/>
        </w:rPr>
      </w:pPr>
      <w:r w:rsidRPr="002A3D04">
        <w:rPr>
          <w:sz w:val="22"/>
          <w:szCs w:val="22"/>
        </w:rPr>
        <w:t xml:space="preserve">WCHSA’s Alternative Care Policy outlines the option for foster families to use other approved caregivers to provide respite, including cleared direct care staff, babysitters, and licensed childcare staff.  These provider types are </w:t>
      </w:r>
      <w:r w:rsidRPr="002A3D04">
        <w:rPr>
          <w:i/>
          <w:iCs/>
          <w:sz w:val="22"/>
          <w:szCs w:val="22"/>
        </w:rPr>
        <w:t>eligible</w:t>
      </w:r>
      <w:r w:rsidRPr="002A3D04">
        <w:rPr>
          <w:sz w:val="22"/>
          <w:szCs w:val="22"/>
        </w:rPr>
        <w:t xml:space="preserve"> for alternative care reimbursement.  </w:t>
      </w:r>
    </w:p>
    <w:p w14:paraId="483C3BCA" w14:textId="77777777" w:rsidR="00AE2ED9" w:rsidRPr="002A3D04" w:rsidRDefault="00AE2ED9" w:rsidP="00052CAB">
      <w:pPr>
        <w:contextualSpacing/>
        <w:rPr>
          <w:sz w:val="22"/>
          <w:szCs w:val="22"/>
        </w:rPr>
      </w:pPr>
    </w:p>
    <w:p w14:paraId="13F6F2B6" w14:textId="29FEBDB4" w:rsidR="00D73668" w:rsidRPr="002A3D04" w:rsidRDefault="00AE2ED9" w:rsidP="00052CAB">
      <w:pPr>
        <w:contextualSpacing/>
        <w:rPr>
          <w:sz w:val="22"/>
          <w:szCs w:val="22"/>
        </w:rPr>
      </w:pPr>
      <w:r w:rsidRPr="002A3D04">
        <w:rPr>
          <w:sz w:val="22"/>
          <w:szCs w:val="22"/>
        </w:rPr>
        <w:t>To receive reimbursement, an approved alternate care p</w:t>
      </w:r>
      <w:r w:rsidR="00052CAB" w:rsidRPr="002A3D04">
        <w:rPr>
          <w:sz w:val="22"/>
          <w:szCs w:val="22"/>
        </w:rPr>
        <w:t>rovider must submit</w:t>
      </w:r>
      <w:r w:rsidR="006B336D" w:rsidRPr="002A3D04">
        <w:rPr>
          <w:sz w:val="22"/>
          <w:szCs w:val="22"/>
        </w:rPr>
        <w:t xml:space="preserve"> </w:t>
      </w:r>
      <w:r w:rsidR="003C53E1">
        <w:rPr>
          <w:sz w:val="22"/>
          <w:szCs w:val="22"/>
        </w:rPr>
        <w:t xml:space="preserve">the following items </w:t>
      </w:r>
      <w:r w:rsidR="006B336D" w:rsidRPr="002A3D04">
        <w:rPr>
          <w:sz w:val="22"/>
          <w:szCs w:val="22"/>
        </w:rPr>
        <w:t xml:space="preserve">to </w:t>
      </w:r>
      <w:hyperlink r:id="rId12" w:history="1">
        <w:r w:rsidR="009549C7" w:rsidRPr="00BA6D37">
          <w:rPr>
            <w:rStyle w:val="Hyperlink"/>
            <w:sz w:val="22"/>
            <w:szCs w:val="22"/>
          </w:rPr>
          <w:t>HSA-RespiteRequests@washoecounty.</w:t>
        </w:r>
      </w:hyperlink>
      <w:r w:rsidR="009549C7">
        <w:rPr>
          <w:rStyle w:val="Hyperlink"/>
          <w:sz w:val="22"/>
          <w:szCs w:val="22"/>
        </w:rPr>
        <w:t>gov</w:t>
      </w:r>
      <w:r w:rsidR="00D73668" w:rsidRPr="002A3D04">
        <w:rPr>
          <w:sz w:val="22"/>
          <w:szCs w:val="22"/>
        </w:rPr>
        <w:t>:</w:t>
      </w:r>
      <w:r w:rsidR="00052CAB" w:rsidRPr="002A3D04">
        <w:rPr>
          <w:sz w:val="22"/>
          <w:szCs w:val="22"/>
        </w:rPr>
        <w:t xml:space="preserve"> </w:t>
      </w:r>
    </w:p>
    <w:p w14:paraId="6C5F40B4" w14:textId="3ADC6007" w:rsidR="00B7437A" w:rsidRPr="002A3D04" w:rsidRDefault="00D73668" w:rsidP="00D73668">
      <w:pPr>
        <w:pStyle w:val="ListParagraph"/>
        <w:numPr>
          <w:ilvl w:val="0"/>
          <w:numId w:val="9"/>
        </w:numPr>
        <w:contextualSpacing/>
      </w:pPr>
      <w:r w:rsidRPr="002A3D04">
        <w:t>A</w:t>
      </w:r>
      <w:r w:rsidR="00052CAB" w:rsidRPr="002A3D04">
        <w:t xml:space="preserve"> copy of their </w:t>
      </w:r>
      <w:r w:rsidR="00B7437A" w:rsidRPr="002A3D04">
        <w:t xml:space="preserve">photo </w:t>
      </w:r>
      <w:r w:rsidR="00052CAB" w:rsidRPr="002A3D04">
        <w:t>identification</w:t>
      </w:r>
      <w:r w:rsidR="00D6473A">
        <w:t xml:space="preserve"> (if not currently licensed)</w:t>
      </w:r>
      <w:r w:rsidR="00052CAB" w:rsidRPr="002A3D04">
        <w:t xml:space="preserve">, </w:t>
      </w:r>
    </w:p>
    <w:p w14:paraId="5C7C3C73" w14:textId="7C494025" w:rsidR="00A5114A" w:rsidRPr="002A3D04" w:rsidRDefault="00A5114A" w:rsidP="00A5114A">
      <w:pPr>
        <w:pStyle w:val="ListParagraph"/>
        <w:numPr>
          <w:ilvl w:val="0"/>
          <w:numId w:val="9"/>
        </w:numPr>
        <w:contextualSpacing/>
      </w:pPr>
      <w:r w:rsidRPr="002A3D04">
        <w:t xml:space="preserve">A completed W-9, and   </w:t>
      </w:r>
    </w:p>
    <w:p w14:paraId="7736F9FE" w14:textId="32501F31" w:rsidR="006B336D" w:rsidRPr="002A3D04" w:rsidRDefault="00B7437A" w:rsidP="00D73668">
      <w:pPr>
        <w:pStyle w:val="ListParagraph"/>
        <w:numPr>
          <w:ilvl w:val="0"/>
          <w:numId w:val="9"/>
        </w:numPr>
        <w:contextualSpacing/>
      </w:pPr>
      <w:r w:rsidRPr="002A3D04">
        <w:t>A</w:t>
      </w:r>
      <w:r w:rsidR="00052CAB" w:rsidRPr="002A3D04">
        <w:t xml:space="preserve"> completed Alternative Care Acknowledgement</w:t>
      </w:r>
      <w:r w:rsidR="000D2A38" w:rsidRPr="002A3D04">
        <w:t>.</w:t>
      </w:r>
      <w:r w:rsidR="00052CAB" w:rsidRPr="002A3D04">
        <w:t xml:space="preserve"> </w:t>
      </w:r>
    </w:p>
    <w:p w14:paraId="478B0873" w14:textId="77777777" w:rsidR="00A6173D" w:rsidRPr="002A3D04" w:rsidRDefault="00A6173D" w:rsidP="00A6173D">
      <w:pPr>
        <w:contextualSpacing/>
        <w:rPr>
          <w:sz w:val="22"/>
          <w:szCs w:val="22"/>
        </w:rPr>
      </w:pPr>
    </w:p>
    <w:p w14:paraId="64B96AFD" w14:textId="6F9B92E8" w:rsidR="002A3D04" w:rsidRPr="002A3D04" w:rsidRDefault="00052CAB" w:rsidP="00A6173D">
      <w:pPr>
        <w:contextualSpacing/>
        <w:rPr>
          <w:sz w:val="22"/>
          <w:szCs w:val="22"/>
        </w:rPr>
      </w:pPr>
      <w:r w:rsidRPr="002A3D04">
        <w:rPr>
          <w:sz w:val="22"/>
          <w:szCs w:val="22"/>
        </w:rPr>
        <w:t xml:space="preserve">Upon WCHSA confirming that alternative care was provided and </w:t>
      </w:r>
      <w:r w:rsidR="003C53E1">
        <w:rPr>
          <w:sz w:val="22"/>
          <w:szCs w:val="22"/>
        </w:rPr>
        <w:t xml:space="preserve">after </w:t>
      </w:r>
      <w:r w:rsidRPr="002A3D04">
        <w:rPr>
          <w:sz w:val="22"/>
          <w:szCs w:val="22"/>
        </w:rPr>
        <w:t xml:space="preserve">the aforementioned documents </w:t>
      </w:r>
      <w:r w:rsidR="000D2A38" w:rsidRPr="002A3D04">
        <w:rPr>
          <w:sz w:val="22"/>
          <w:szCs w:val="22"/>
        </w:rPr>
        <w:t>have been submitted</w:t>
      </w:r>
      <w:r w:rsidRPr="002A3D04">
        <w:rPr>
          <w:sz w:val="22"/>
          <w:szCs w:val="22"/>
        </w:rPr>
        <w:t xml:space="preserve">, all alternative care providers will be paid at </w:t>
      </w:r>
      <w:r w:rsidR="002A3D04" w:rsidRPr="002A3D04">
        <w:rPr>
          <w:sz w:val="22"/>
          <w:szCs w:val="22"/>
        </w:rPr>
        <w:t xml:space="preserve">the rate established for the current fiscal year.  </w:t>
      </w:r>
      <w:r w:rsidRPr="002A3D04">
        <w:rPr>
          <w:sz w:val="22"/>
          <w:szCs w:val="22"/>
        </w:rPr>
        <w:t xml:space="preserve"> </w:t>
      </w:r>
      <w:r w:rsidR="002A3D04" w:rsidRPr="002A3D04">
        <w:rPr>
          <w:sz w:val="22"/>
          <w:szCs w:val="22"/>
        </w:rPr>
        <w:t xml:space="preserve">The </w:t>
      </w:r>
      <w:r w:rsidRPr="002A3D04">
        <w:rPr>
          <w:sz w:val="22"/>
          <w:szCs w:val="22"/>
        </w:rPr>
        <w:t xml:space="preserve">rate </w:t>
      </w:r>
      <w:r w:rsidR="002A3D04" w:rsidRPr="002A3D04">
        <w:rPr>
          <w:sz w:val="22"/>
          <w:szCs w:val="22"/>
        </w:rPr>
        <w:t>through June 30, 202</w:t>
      </w:r>
      <w:r w:rsidR="00D6473A">
        <w:rPr>
          <w:sz w:val="22"/>
          <w:szCs w:val="22"/>
        </w:rPr>
        <w:t>7</w:t>
      </w:r>
      <w:r w:rsidR="002A3D04" w:rsidRPr="002A3D04">
        <w:rPr>
          <w:sz w:val="22"/>
          <w:szCs w:val="22"/>
        </w:rPr>
        <w:t xml:space="preserve">, is </w:t>
      </w:r>
      <w:r w:rsidRPr="002A3D04">
        <w:rPr>
          <w:sz w:val="22"/>
          <w:szCs w:val="22"/>
        </w:rPr>
        <w:t xml:space="preserve">$40 per day per child. </w:t>
      </w:r>
    </w:p>
    <w:p w14:paraId="198CECEF" w14:textId="77777777" w:rsidR="002A3D04" w:rsidRPr="002A3D04" w:rsidRDefault="002A3D04" w:rsidP="00A6173D">
      <w:pPr>
        <w:contextualSpacing/>
        <w:rPr>
          <w:sz w:val="22"/>
          <w:szCs w:val="22"/>
        </w:rPr>
      </w:pPr>
    </w:p>
    <w:p w14:paraId="5C45DD66" w14:textId="3E5FAE57" w:rsidR="00052CAB" w:rsidRPr="002A3D04" w:rsidRDefault="00052CAB" w:rsidP="00A6173D">
      <w:pPr>
        <w:contextualSpacing/>
        <w:rPr>
          <w:sz w:val="22"/>
          <w:szCs w:val="22"/>
        </w:rPr>
      </w:pPr>
      <w:r w:rsidRPr="002A3D04">
        <w:rPr>
          <w:sz w:val="22"/>
          <w:szCs w:val="22"/>
        </w:rPr>
        <w:t xml:space="preserve">This payment is considered a </w:t>
      </w:r>
      <w:r w:rsidRPr="002A3D04">
        <w:rPr>
          <w:b/>
          <w:bCs/>
          <w:sz w:val="22"/>
          <w:szCs w:val="22"/>
        </w:rPr>
        <w:t xml:space="preserve">taxable event </w:t>
      </w:r>
      <w:r w:rsidRPr="002A3D04">
        <w:rPr>
          <w:sz w:val="22"/>
          <w:szCs w:val="22"/>
        </w:rPr>
        <w:t>by the IRS and providers will be issued a 1099 form if paid $600 or more in a calendar year.</w:t>
      </w:r>
      <w:r w:rsidR="002A3D04" w:rsidRPr="002A3D04">
        <w:rPr>
          <w:sz w:val="22"/>
          <w:szCs w:val="22"/>
        </w:rPr>
        <w:t xml:space="preserve">  If the total respite earnings are </w:t>
      </w:r>
      <w:r w:rsidR="003C53E1">
        <w:rPr>
          <w:sz w:val="22"/>
          <w:szCs w:val="22"/>
        </w:rPr>
        <w:t>less than $600</w:t>
      </w:r>
      <w:r w:rsidR="002A3D04" w:rsidRPr="002A3D04">
        <w:rPr>
          <w:sz w:val="22"/>
          <w:szCs w:val="22"/>
        </w:rPr>
        <w:t xml:space="preserve">, a 1099 will not be issued.  </w:t>
      </w:r>
    </w:p>
    <w:p w14:paraId="496C2816" w14:textId="60554F75" w:rsidR="007E69FB" w:rsidRDefault="007E69FB" w:rsidP="007E69FB">
      <w:pPr>
        <w:pStyle w:val="NoSpacing"/>
        <w:pBdr>
          <w:bottom w:val="single" w:sz="12" w:space="1" w:color="auto"/>
        </w:pBdr>
        <w:rPr>
          <w:sz w:val="22"/>
          <w:szCs w:val="22"/>
        </w:rPr>
      </w:pPr>
    </w:p>
    <w:p w14:paraId="5C5913B1" w14:textId="77777777" w:rsidR="004F72CC" w:rsidRDefault="004F72CC" w:rsidP="007E69FB">
      <w:pPr>
        <w:pStyle w:val="NoSpacing"/>
        <w:rPr>
          <w:sz w:val="22"/>
          <w:szCs w:val="22"/>
        </w:rPr>
      </w:pPr>
    </w:p>
    <w:p w14:paraId="05780B14" w14:textId="77777777" w:rsidR="004F72CC" w:rsidRDefault="004F72CC" w:rsidP="007E69FB">
      <w:pPr>
        <w:pStyle w:val="NoSpacing"/>
        <w:rPr>
          <w:b/>
          <w:bCs/>
          <w:sz w:val="22"/>
          <w:szCs w:val="22"/>
        </w:rPr>
      </w:pPr>
      <w:r>
        <w:rPr>
          <w:b/>
          <w:bCs/>
          <w:sz w:val="22"/>
          <w:szCs w:val="22"/>
        </w:rPr>
        <w:t>Acknowledgement:</w:t>
      </w:r>
    </w:p>
    <w:p w14:paraId="03E5FB6D" w14:textId="023D51CE" w:rsidR="002A3D04" w:rsidRDefault="002A3D04" w:rsidP="007E69FB">
      <w:pPr>
        <w:pStyle w:val="NoSpacing"/>
        <w:rPr>
          <w:sz w:val="22"/>
          <w:szCs w:val="22"/>
        </w:rPr>
      </w:pPr>
      <w:r>
        <w:rPr>
          <w:sz w:val="22"/>
          <w:szCs w:val="22"/>
        </w:rPr>
        <w:t>By signing and submitting this form, I acknowledge that receiving payment for providing alternative care for children in the custody of Washoe County Human Services Agency is a taxable event.</w:t>
      </w:r>
    </w:p>
    <w:p w14:paraId="783AE849" w14:textId="408FFAC2" w:rsidR="002A3D04" w:rsidRPr="004F72CC" w:rsidRDefault="002A3D04" w:rsidP="007E69FB">
      <w:pPr>
        <w:pStyle w:val="NoSpacing"/>
        <w:rPr>
          <w:sz w:val="16"/>
          <w:szCs w:val="16"/>
        </w:rPr>
      </w:pPr>
    </w:p>
    <w:p w14:paraId="6E93C116" w14:textId="77777777" w:rsidR="004F72CC" w:rsidRPr="004F72CC" w:rsidRDefault="004F72CC" w:rsidP="007E69FB">
      <w:pPr>
        <w:pStyle w:val="NoSpacing"/>
        <w:rPr>
          <w:sz w:val="16"/>
          <w:szCs w:val="16"/>
        </w:rPr>
      </w:pPr>
    </w:p>
    <w:p w14:paraId="21F73A3F" w14:textId="17C42ADA" w:rsidR="002A3D04" w:rsidRDefault="002A3D04" w:rsidP="002A3D04">
      <w:pPr>
        <w:pStyle w:val="NoSpacing"/>
        <w:rPr>
          <w:sz w:val="22"/>
          <w:szCs w:val="22"/>
        </w:rPr>
      </w:pPr>
      <w:r w:rsidRPr="002A3D04">
        <w:rPr>
          <w:sz w:val="22"/>
          <w:szCs w:val="22"/>
        </w:rPr>
        <w:t xml:space="preserve">Name of Alternate </w:t>
      </w:r>
      <w:r>
        <w:rPr>
          <w:sz w:val="22"/>
          <w:szCs w:val="22"/>
        </w:rPr>
        <w:t>Care Provider</w:t>
      </w:r>
      <w:r w:rsidRPr="002A3D04">
        <w:rPr>
          <w:sz w:val="22"/>
          <w:szCs w:val="22"/>
        </w:rPr>
        <w:t xml:space="preserve">: _______________________________   </w:t>
      </w:r>
      <w:r w:rsidR="004F72CC">
        <w:rPr>
          <w:sz w:val="22"/>
          <w:szCs w:val="22"/>
        </w:rPr>
        <w:t>Date of Birth:  _____________</w:t>
      </w:r>
    </w:p>
    <w:p w14:paraId="54971514" w14:textId="77777777" w:rsidR="004F72CC" w:rsidRPr="004F72CC" w:rsidRDefault="004F72CC" w:rsidP="002A3D04">
      <w:pPr>
        <w:pStyle w:val="NoSpacing"/>
        <w:rPr>
          <w:sz w:val="18"/>
          <w:szCs w:val="18"/>
        </w:rPr>
      </w:pPr>
    </w:p>
    <w:p w14:paraId="43E4526C" w14:textId="7A437FC5" w:rsidR="002A3D04" w:rsidRDefault="002A3D04" w:rsidP="002A3D04">
      <w:pPr>
        <w:pStyle w:val="NoSpacing"/>
        <w:rPr>
          <w:sz w:val="22"/>
          <w:szCs w:val="22"/>
        </w:rPr>
      </w:pPr>
      <w:r w:rsidRPr="002A3D04">
        <w:rPr>
          <w:sz w:val="22"/>
          <w:szCs w:val="22"/>
        </w:rPr>
        <w:t>Phone Number: _____</w:t>
      </w:r>
      <w:r w:rsidR="004F72CC">
        <w:rPr>
          <w:sz w:val="22"/>
          <w:szCs w:val="22"/>
        </w:rPr>
        <w:t>____</w:t>
      </w:r>
      <w:r w:rsidRPr="002A3D04">
        <w:rPr>
          <w:sz w:val="22"/>
          <w:szCs w:val="22"/>
        </w:rPr>
        <w:t>_______</w:t>
      </w:r>
    </w:p>
    <w:p w14:paraId="69969613" w14:textId="77777777" w:rsidR="004F72CC" w:rsidRPr="004F72CC" w:rsidRDefault="004F72CC" w:rsidP="002A3D04">
      <w:pPr>
        <w:pStyle w:val="NoSpacing"/>
        <w:rPr>
          <w:sz w:val="18"/>
          <w:szCs w:val="18"/>
        </w:rPr>
      </w:pPr>
    </w:p>
    <w:p w14:paraId="0C59ED18" w14:textId="43107649" w:rsidR="004F72CC" w:rsidRPr="002A3D04" w:rsidRDefault="004F72CC" w:rsidP="002A3D04">
      <w:pPr>
        <w:pStyle w:val="NoSpacing"/>
        <w:rPr>
          <w:sz w:val="22"/>
          <w:szCs w:val="22"/>
        </w:rPr>
      </w:pPr>
      <w:r>
        <w:rPr>
          <w:sz w:val="22"/>
          <w:szCs w:val="22"/>
        </w:rPr>
        <w:t>Address:  ___________________________________ City: _______________  Zip Code:  _____________</w:t>
      </w:r>
    </w:p>
    <w:p w14:paraId="78990A44" w14:textId="45696AC4" w:rsidR="002A3D04" w:rsidRPr="002A3D04" w:rsidRDefault="002A3D04" w:rsidP="007E69FB">
      <w:pPr>
        <w:pStyle w:val="NoSpacing"/>
        <w:rPr>
          <w:sz w:val="22"/>
          <w:szCs w:val="22"/>
        </w:rPr>
      </w:pPr>
    </w:p>
    <w:p w14:paraId="2F68FC30" w14:textId="77777777" w:rsidR="004F72CC" w:rsidRPr="004F72CC" w:rsidRDefault="004F72CC" w:rsidP="004F72CC">
      <w:pPr>
        <w:pStyle w:val="NoSpacing"/>
        <w:rPr>
          <w:sz w:val="22"/>
          <w:szCs w:val="22"/>
        </w:rPr>
      </w:pPr>
    </w:p>
    <w:p w14:paraId="699F7A80" w14:textId="77777777" w:rsidR="004F72CC" w:rsidRPr="004F72CC" w:rsidRDefault="004F72CC" w:rsidP="004F72CC">
      <w:pPr>
        <w:pStyle w:val="NoSpacing"/>
        <w:rPr>
          <w:sz w:val="22"/>
          <w:szCs w:val="22"/>
        </w:rPr>
      </w:pPr>
    </w:p>
    <w:p w14:paraId="262B8221" w14:textId="692B0448" w:rsidR="004F72CC" w:rsidRPr="004F72CC" w:rsidRDefault="004F72CC" w:rsidP="004F72CC">
      <w:pPr>
        <w:pStyle w:val="NoSpacing"/>
        <w:rPr>
          <w:sz w:val="22"/>
          <w:szCs w:val="22"/>
        </w:rPr>
      </w:pPr>
      <w:r w:rsidRPr="004F72CC">
        <w:rPr>
          <w:sz w:val="22"/>
          <w:szCs w:val="22"/>
        </w:rPr>
        <w:t>_____________________________________</w:t>
      </w:r>
      <w:r>
        <w:rPr>
          <w:sz w:val="22"/>
          <w:szCs w:val="22"/>
        </w:rPr>
        <w:t>___</w:t>
      </w:r>
      <w:r w:rsidRPr="004F72CC">
        <w:rPr>
          <w:sz w:val="22"/>
          <w:szCs w:val="22"/>
        </w:rPr>
        <w:t>__</w:t>
      </w:r>
    </w:p>
    <w:p w14:paraId="6E2BE89A" w14:textId="693BC89C" w:rsidR="004F72CC" w:rsidRPr="004F72CC" w:rsidRDefault="004F72CC" w:rsidP="004F72CC">
      <w:pPr>
        <w:pStyle w:val="NoSpacing"/>
        <w:rPr>
          <w:sz w:val="22"/>
          <w:szCs w:val="22"/>
        </w:rPr>
      </w:pPr>
      <w:r>
        <w:rPr>
          <w:sz w:val="22"/>
          <w:szCs w:val="22"/>
        </w:rPr>
        <w:t>Alternate Care Provider</w:t>
      </w:r>
      <w:r w:rsidRPr="004F72CC">
        <w:rPr>
          <w:sz w:val="22"/>
          <w:szCs w:val="22"/>
        </w:rPr>
        <w:t xml:space="preserve"> Signature</w:t>
      </w:r>
    </w:p>
    <w:p w14:paraId="099F13CA" w14:textId="77777777" w:rsidR="002A3D04" w:rsidRPr="007E69FB" w:rsidRDefault="002A3D04" w:rsidP="007E69FB">
      <w:pPr>
        <w:pStyle w:val="NoSpacing"/>
        <w:rPr>
          <w:sz w:val="32"/>
          <w:szCs w:val="32"/>
        </w:rPr>
      </w:pPr>
    </w:p>
    <w:sectPr w:rsidR="002A3D04" w:rsidRPr="007E69FB" w:rsidSect="009E204B">
      <w:headerReference w:type="default" r:id="rId13"/>
      <w:footerReference w:type="default" r:id="rId14"/>
      <w:headerReference w:type="first" r:id="rId15"/>
      <w:footerReference w:type="first" r:id="rId16"/>
      <w:pgSz w:w="12240" w:h="15840" w:code="1"/>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FE937" w14:textId="77777777" w:rsidR="0094478D" w:rsidRDefault="0094478D" w:rsidP="00CE2409">
      <w:r>
        <w:separator/>
      </w:r>
    </w:p>
  </w:endnote>
  <w:endnote w:type="continuationSeparator" w:id="0">
    <w:p w14:paraId="5CEECC0F" w14:textId="77777777" w:rsidR="0094478D" w:rsidRDefault="0094478D" w:rsidP="00CE2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6747B" w14:textId="77777777" w:rsidR="00CE2409" w:rsidRDefault="005E15AC">
    <w:pPr>
      <w:pStyle w:val="Footer"/>
    </w:pPr>
    <w:r>
      <w:rPr>
        <w:noProof/>
      </w:rPr>
      <mc:AlternateContent>
        <mc:Choice Requires="wpg">
          <w:drawing>
            <wp:anchor distT="0" distB="0" distL="114300" distR="114300" simplePos="0" relativeHeight="251666432" behindDoc="0" locked="0" layoutInCell="1" allowOverlap="1" wp14:anchorId="65B66167" wp14:editId="20C39745">
              <wp:simplePos x="0" y="0"/>
              <wp:positionH relativeFrom="column">
                <wp:posOffset>-903111</wp:posOffset>
              </wp:positionH>
              <wp:positionV relativeFrom="paragraph">
                <wp:posOffset>-553085</wp:posOffset>
              </wp:positionV>
              <wp:extent cx="7766756" cy="745067"/>
              <wp:effectExtent l="0" t="0" r="5715" b="0"/>
              <wp:wrapNone/>
              <wp:docPr id="7" name="Group 7"/>
              <wp:cNvGraphicFramePr/>
              <a:graphic xmlns:a="http://schemas.openxmlformats.org/drawingml/2006/main">
                <a:graphicData uri="http://schemas.microsoft.com/office/word/2010/wordprocessingGroup">
                  <wpg:wgp>
                    <wpg:cNvGrpSpPr/>
                    <wpg:grpSpPr>
                      <a:xfrm>
                        <a:off x="0" y="0"/>
                        <a:ext cx="7766756" cy="745067"/>
                        <a:chOff x="0" y="0"/>
                        <a:chExt cx="7766756" cy="745067"/>
                      </a:xfrm>
                    </wpg:grpSpPr>
                    <pic:pic xmlns:pic="http://schemas.openxmlformats.org/drawingml/2006/picture">
                      <pic:nvPicPr>
                        <pic:cNvPr id="2" name="Picture 2" descr="C:\Users\RCrane\Desktop\Footer.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6756" cy="745067"/>
                        </a:xfrm>
                        <a:prstGeom prst="rect">
                          <a:avLst/>
                        </a:prstGeom>
                        <a:noFill/>
                        <a:ln>
                          <a:noFill/>
                        </a:ln>
                      </pic:spPr>
                    </pic:pic>
                    <wps:wsp>
                      <wps:cNvPr id="12" name="Text Box 12"/>
                      <wps:cNvSpPr txBox="1"/>
                      <wps:spPr>
                        <a:xfrm>
                          <a:off x="2878667" y="349956"/>
                          <a:ext cx="2065020" cy="2952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C165307" w14:textId="77777777" w:rsidR="00CE2409" w:rsidRPr="00DA7BA7" w:rsidRDefault="00CE2409" w:rsidP="00CE2409">
                            <w:pPr>
                              <w:jc w:val="center"/>
                              <w:rPr>
                                <w:b/>
                                <w:color w:val="000000" w:themeColor="text1"/>
                                <w:sz w:val="16"/>
                                <w:szCs w:val="16"/>
                              </w:rPr>
                            </w:pPr>
                            <w:r>
                              <w:rPr>
                                <w:b/>
                                <w:color w:val="000000" w:themeColor="text1"/>
                                <w:sz w:val="16"/>
                                <w:szCs w:val="16"/>
                              </w:rPr>
                              <w:t>350 S. CENTER STREET, RENO, NV 89501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5B66167" id="Group 7" o:spid="_x0000_s1026" style="position:absolute;margin-left:-71.1pt;margin-top:-43.55pt;width:611.55pt;height:58.65pt;z-index:251666432" coordsize="77667,7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7667;height:7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">
                <v:imagedata r:id="rId2" o:title="Footer"/>
              </v:shape>
              <v:shapetype id="_x0000_t202" coordsize="21600,21600" o:spt="202" path="m,l,21600r21600,l21600,xe">
                <v:stroke joinstyle="miter"/>
                <v:path gradientshapeok="t" o:connecttype="rect"/>
              </v:shapetype>
              <v:shape id="Text Box 12" o:spid="_x0000_s1028" type="#_x0000_t202" style="position:absolute;left:28786;top:3499;width:20650;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6C165307" w14:textId="77777777" w:rsidR="00CE2409" w:rsidRPr="00DA7BA7" w:rsidRDefault="00CE2409" w:rsidP="00CE2409">
                      <w:pPr>
                        <w:jc w:val="center"/>
                        <w:rPr>
                          <w:b/>
                          <w:color w:val="000000" w:themeColor="text1"/>
                          <w:sz w:val="16"/>
                          <w:szCs w:val="16"/>
                        </w:rPr>
                      </w:pPr>
                      <w:r>
                        <w:rPr>
                          <w:b/>
                          <w:color w:val="000000" w:themeColor="text1"/>
                          <w:sz w:val="16"/>
                          <w:szCs w:val="16"/>
                        </w:rPr>
                        <w:t>350 S. CENTER STREET, RENO, NV 89501</w:t>
                      </w:r>
                    </w:p>
                  </w:txbxContent>
                </v:textbox>
              </v:shape>
            </v:group>
          </w:pict>
        </mc:Fallback>
      </mc:AlternateContent>
    </w:r>
  </w:p>
  <w:p w14:paraId="2F7C286F" w14:textId="77777777" w:rsidR="00CE2409" w:rsidRDefault="00CE24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E412C" w14:textId="77777777" w:rsidR="008210FD" w:rsidRDefault="00B47175">
    <w:pPr>
      <w:pStyle w:val="Footer"/>
    </w:pPr>
    <w:r>
      <w:rPr>
        <w:noProof/>
      </w:rPr>
      <mc:AlternateContent>
        <mc:Choice Requires="wps">
          <w:drawing>
            <wp:anchor distT="0" distB="0" distL="114300" distR="114300" simplePos="0" relativeHeight="251672576" behindDoc="0" locked="0" layoutInCell="1" allowOverlap="1" wp14:anchorId="0C5866A0" wp14:editId="36B11C9B">
              <wp:simplePos x="0" y="0"/>
              <wp:positionH relativeFrom="column">
                <wp:posOffset>-847976</wp:posOffset>
              </wp:positionH>
              <wp:positionV relativeFrom="paragraph">
                <wp:posOffset>0</wp:posOffset>
              </wp:positionV>
              <wp:extent cx="2374265" cy="1403985"/>
              <wp:effectExtent l="0" t="0" r="381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6153F0A0" w14:textId="54541399" w:rsidR="00B47175" w:rsidRPr="00B47175" w:rsidRDefault="00B47175">
                          <w:pPr>
                            <w:rPr>
                              <w:sz w:val="22"/>
                            </w:rPr>
                          </w:pPr>
                          <w:r>
                            <w:rPr>
                              <w:sz w:val="22"/>
                            </w:rPr>
                            <w:t>0</w:t>
                          </w:r>
                          <w:r w:rsidR="00E73422">
                            <w:rPr>
                              <w:sz w:val="22"/>
                            </w:rPr>
                            <w:t>7</w:t>
                          </w:r>
                          <w:r>
                            <w:rPr>
                              <w:sz w:val="22"/>
                            </w:rPr>
                            <w:t>/</w:t>
                          </w:r>
                          <w:r w:rsidRPr="00B47175">
                            <w:rPr>
                              <w:sz w:val="22"/>
                            </w:rPr>
                            <w:t>20</w:t>
                          </w:r>
                          <w:r w:rsidR="00E73422">
                            <w:rPr>
                              <w:sz w:val="22"/>
                            </w:rPr>
                            <w:t>21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C5866A0" id="_x0000_t202" coordsize="21600,21600" o:spt="202" path="m,l,21600r21600,l21600,xe">
              <v:stroke joinstyle="miter"/>
              <v:path gradientshapeok="t" o:connecttype="rect"/>
            </v:shapetype>
            <v:shape id="Text Box 2" o:spid="_x0000_s1033" type="#_x0000_t202" style="position:absolute;margin-left:-66.75pt;margin-top:0;width:186.95pt;height:110.55pt;z-index:2516725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" stroked="f">
              <v:textbox style="mso-fit-shape-to-text:t">
                <w:txbxContent>
                  <w:p w14:paraId="6153F0A0" w14:textId="54541399" w:rsidR="00B47175" w:rsidRPr="00B47175" w:rsidRDefault="00B47175">
                    <w:pPr>
                      <w:rPr>
                        <w:sz w:val="22"/>
                      </w:rPr>
                    </w:pPr>
                    <w:r>
                      <w:rPr>
                        <w:sz w:val="22"/>
                      </w:rPr>
                      <w:t>0</w:t>
                    </w:r>
                    <w:r w:rsidR="00E73422">
                      <w:rPr>
                        <w:sz w:val="22"/>
                      </w:rPr>
                      <w:t>7</w:t>
                    </w:r>
                    <w:r>
                      <w:rPr>
                        <w:sz w:val="22"/>
                      </w:rPr>
                      <w:t>/</w:t>
                    </w:r>
                    <w:r w:rsidRPr="00B47175">
                      <w:rPr>
                        <w:sz w:val="22"/>
                      </w:rPr>
                      <w:t>20</w:t>
                    </w:r>
                    <w:r w:rsidR="00E73422">
                      <w:rPr>
                        <w:sz w:val="22"/>
                      </w:rPr>
                      <w:t>21</w:t>
                    </w:r>
                  </w:p>
                </w:txbxContent>
              </v:textbox>
            </v:shape>
          </w:pict>
        </mc:Fallback>
      </mc:AlternateContent>
    </w:r>
    <w:r w:rsidR="008210FD">
      <w:rPr>
        <w:noProof/>
      </w:rPr>
      <mc:AlternateContent>
        <mc:Choice Requires="wpg">
          <w:drawing>
            <wp:anchor distT="0" distB="0" distL="114300" distR="114300" simplePos="0" relativeHeight="251670528" behindDoc="0" locked="0" layoutInCell="1" allowOverlap="1" wp14:anchorId="67F388EA" wp14:editId="04D87159">
              <wp:simplePos x="0" y="0"/>
              <wp:positionH relativeFrom="column">
                <wp:posOffset>-931653</wp:posOffset>
              </wp:positionH>
              <wp:positionV relativeFrom="paragraph">
                <wp:posOffset>-479905</wp:posOffset>
              </wp:positionV>
              <wp:extent cx="7766685" cy="744855"/>
              <wp:effectExtent l="0" t="0" r="5715" b="0"/>
              <wp:wrapNone/>
              <wp:docPr id="11" name="Group 11"/>
              <wp:cNvGraphicFramePr/>
              <a:graphic xmlns:a="http://schemas.openxmlformats.org/drawingml/2006/main">
                <a:graphicData uri="http://schemas.microsoft.com/office/word/2010/wordprocessingGroup">
                  <wpg:wgp>
                    <wpg:cNvGrpSpPr/>
                    <wpg:grpSpPr>
                      <a:xfrm>
                        <a:off x="0" y="0"/>
                        <a:ext cx="7766685" cy="744855"/>
                        <a:chOff x="0" y="267468"/>
                        <a:chExt cx="7766756" cy="745067"/>
                      </a:xfrm>
                    </wpg:grpSpPr>
                    <pic:pic xmlns:pic="http://schemas.openxmlformats.org/drawingml/2006/picture">
                      <pic:nvPicPr>
                        <pic:cNvPr id="13" name="Picture 13" descr="C:\Users\RCrane\Desktop\Footer.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267468"/>
                          <a:ext cx="7766756" cy="745067"/>
                        </a:xfrm>
                        <a:prstGeom prst="rect">
                          <a:avLst/>
                        </a:prstGeom>
                        <a:noFill/>
                        <a:ln>
                          <a:noFill/>
                        </a:ln>
                      </pic:spPr>
                    </pic:pic>
                    <wps:wsp>
                      <wps:cNvPr id="14" name="Text Box 14"/>
                      <wps:cNvSpPr txBox="1"/>
                      <wps:spPr>
                        <a:xfrm>
                          <a:off x="2878667" y="617424"/>
                          <a:ext cx="2065020" cy="295275"/>
                        </a:xfrm>
                        <a:prstGeom prst="rect">
                          <a:avLst/>
                        </a:prstGeom>
                        <a:noFill/>
                        <a:ln>
                          <a:noFill/>
                        </a:ln>
                        <a:effectLst/>
                      </wps:spPr>
                      <wps:txbx>
                        <w:txbxContent>
                          <w:p w14:paraId="10B01D4F" w14:textId="77777777" w:rsidR="008210FD" w:rsidRPr="00DA7BA7" w:rsidRDefault="008210FD" w:rsidP="008210FD">
                            <w:pPr>
                              <w:jc w:val="center"/>
                              <w:rPr>
                                <w:b/>
                                <w:color w:val="000000" w:themeColor="text1"/>
                                <w:sz w:val="16"/>
                                <w:szCs w:val="16"/>
                              </w:rPr>
                            </w:pPr>
                            <w:r>
                              <w:rPr>
                                <w:b/>
                                <w:color w:val="000000" w:themeColor="text1"/>
                                <w:sz w:val="16"/>
                                <w:szCs w:val="16"/>
                              </w:rPr>
                              <w:t>350 S. CENTER STREET, RENO, NV 89501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7F388EA" id="Group 11" o:spid="_x0000_s1034" style="position:absolute;margin-left:-73.35pt;margin-top:-37.8pt;width:611.55pt;height:58.65pt;z-index:251670528" coordorigin=",2674" coordsize="77667,7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5" type="#_x0000_t75" style="position:absolute;top:2674;width:77667;height:7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">
                <v:imagedata r:id="rId2" o:title="Footer"/>
              </v:shape>
              <v:shape id="Text Box 14" o:spid="_x0000_s1036" type="#_x0000_t202" style="position:absolute;left:28786;top:6174;width:20650;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10B01D4F" w14:textId="77777777" w:rsidR="008210FD" w:rsidRPr="00DA7BA7" w:rsidRDefault="008210FD" w:rsidP="008210FD">
                      <w:pPr>
                        <w:jc w:val="center"/>
                        <w:rPr>
                          <w:b/>
                          <w:color w:val="000000" w:themeColor="text1"/>
                          <w:sz w:val="16"/>
                          <w:szCs w:val="16"/>
                        </w:rPr>
                      </w:pPr>
                      <w:r>
                        <w:rPr>
                          <w:b/>
                          <w:color w:val="000000" w:themeColor="text1"/>
                          <w:sz w:val="16"/>
                          <w:szCs w:val="16"/>
                        </w:rPr>
                        <w:t>350 S. CENTER STREET, RENO, NV 89501</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6BB7E" w14:textId="77777777" w:rsidR="0094478D" w:rsidRDefault="0094478D" w:rsidP="00CE2409">
      <w:r>
        <w:separator/>
      </w:r>
    </w:p>
  </w:footnote>
  <w:footnote w:type="continuationSeparator" w:id="0">
    <w:p w14:paraId="47B478F8" w14:textId="77777777" w:rsidR="0094478D" w:rsidRDefault="0094478D" w:rsidP="00CE2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575FF" w14:textId="77777777" w:rsidR="00CE2409" w:rsidRDefault="00CE2409">
    <w:pPr>
      <w:pStyle w:val="Header"/>
    </w:pPr>
  </w:p>
  <w:p w14:paraId="123C6532" w14:textId="77777777" w:rsidR="00CE2409" w:rsidRDefault="00CE24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BB5A" w14:textId="77777777" w:rsidR="008210FD" w:rsidRDefault="008210FD">
    <w:pPr>
      <w:pStyle w:val="Header"/>
    </w:pPr>
    <w:r>
      <w:rPr>
        <w:noProof/>
      </w:rPr>
      <mc:AlternateContent>
        <mc:Choice Requires="wpg">
          <w:drawing>
            <wp:anchor distT="0" distB="0" distL="114300" distR="114300" simplePos="0" relativeHeight="251668480" behindDoc="0" locked="0" layoutInCell="1" allowOverlap="1" wp14:anchorId="0A8EE64C" wp14:editId="272595E0">
              <wp:simplePos x="0" y="0"/>
              <wp:positionH relativeFrom="column">
                <wp:posOffset>-928699</wp:posOffset>
              </wp:positionH>
              <wp:positionV relativeFrom="paragraph">
                <wp:posOffset>-73867</wp:posOffset>
              </wp:positionV>
              <wp:extent cx="7766756" cy="935990"/>
              <wp:effectExtent l="0" t="0" r="5715" b="16510"/>
              <wp:wrapNone/>
              <wp:docPr id="5" name="Group 5"/>
              <wp:cNvGraphicFramePr/>
              <a:graphic xmlns:a="http://schemas.openxmlformats.org/drawingml/2006/main">
                <a:graphicData uri="http://schemas.microsoft.com/office/word/2010/wordprocessingGroup">
                  <wpg:wgp>
                    <wpg:cNvGrpSpPr/>
                    <wpg:grpSpPr>
                      <a:xfrm>
                        <a:off x="0" y="0"/>
                        <a:ext cx="7766756" cy="935990"/>
                        <a:chOff x="0" y="0"/>
                        <a:chExt cx="7766756" cy="935990"/>
                      </a:xfrm>
                    </wpg:grpSpPr>
                    <pic:pic xmlns:pic="http://schemas.openxmlformats.org/drawingml/2006/picture">
                      <pic:nvPicPr>
                        <pic:cNvPr id="6" name="Picture 6" descr="C:\Users\RCrane\Desktop\Header.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6756" cy="812800"/>
                        </a:xfrm>
                        <a:prstGeom prst="rect">
                          <a:avLst/>
                        </a:prstGeom>
                        <a:noFill/>
                        <a:ln>
                          <a:noFill/>
                        </a:ln>
                      </pic:spPr>
                    </pic:pic>
                    <wps:wsp>
                      <wps:cNvPr id="8" name="Text Box 8"/>
                      <wps:cNvSpPr txBox="1"/>
                      <wps:spPr>
                        <a:xfrm>
                          <a:off x="2167467" y="270933"/>
                          <a:ext cx="3386455" cy="581025"/>
                        </a:xfrm>
                        <a:prstGeom prst="rect">
                          <a:avLst/>
                        </a:prstGeom>
                        <a:noFill/>
                        <a:ln>
                          <a:noFill/>
                        </a:ln>
                        <a:effectLst/>
                      </wps:spPr>
                      <wps:txbx>
                        <w:txbxContent>
                          <w:p w14:paraId="7FD8A9F4" w14:textId="77777777" w:rsidR="008210FD" w:rsidRPr="006E5706" w:rsidRDefault="008210FD" w:rsidP="008210FD">
                            <w:pPr>
                              <w:jc w:val="center"/>
                              <w:rPr>
                                <w:rFonts w:ascii="Arial" w:hAnsi="Arial" w:cs="Arial"/>
                                <w:b/>
                                <w:bCs/>
                                <w:color w:val="767171" w:themeColor="background2" w:themeShade="80"/>
                                <w:sz w:val="36"/>
                                <w:szCs w:val="36"/>
                              </w:rPr>
                            </w:pPr>
                            <w:r w:rsidRPr="006E5706">
                              <w:rPr>
                                <w:rFonts w:ascii="Arial" w:hAnsi="Arial" w:cs="Arial"/>
                                <w:b/>
                                <w:bCs/>
                                <w:color w:val="767171" w:themeColor="background2" w:themeShade="80"/>
                                <w:sz w:val="36"/>
                                <w:szCs w:val="36"/>
                              </w:rPr>
                              <w:t>HUMAN SERVICES AGENCY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 name="Text Box 10"/>
                      <wps:cNvSpPr txBox="1"/>
                      <wps:spPr>
                        <a:xfrm>
                          <a:off x="5712178" y="203200"/>
                          <a:ext cx="1713865" cy="732790"/>
                        </a:xfrm>
                        <a:prstGeom prst="rect">
                          <a:avLst/>
                        </a:prstGeom>
                        <a:noFill/>
                        <a:ln>
                          <a:noFill/>
                        </a:ln>
                        <a:effectLst/>
                      </wps:spPr>
                      <wps:txbx>
                        <w:txbxContent>
                          <w:p w14:paraId="5671ABD0" w14:textId="77777777" w:rsidR="008210FD" w:rsidRPr="00975CFE" w:rsidRDefault="0022001D" w:rsidP="008210FD">
                            <w:pPr>
                              <w:rPr>
                                <w:color w:val="595959" w:themeColor="text1" w:themeTint="A6"/>
                                <w:sz w:val="20"/>
                                <w:szCs w:val="20"/>
                              </w:rPr>
                            </w:pPr>
                            <w:r>
                              <w:rPr>
                                <w:color w:val="595959" w:themeColor="text1" w:themeTint="A6"/>
                                <w:sz w:val="20"/>
                                <w:szCs w:val="20"/>
                              </w:rPr>
                              <w:t>350 S. CENTER STREET</w:t>
                            </w:r>
                          </w:p>
                          <w:p w14:paraId="61D938EE" w14:textId="77777777" w:rsidR="008210FD" w:rsidRDefault="0022001D" w:rsidP="008210FD">
                            <w:pPr>
                              <w:rPr>
                                <w:color w:val="595959" w:themeColor="text1" w:themeTint="A6"/>
                                <w:sz w:val="20"/>
                                <w:szCs w:val="20"/>
                              </w:rPr>
                            </w:pPr>
                            <w:r>
                              <w:rPr>
                                <w:color w:val="595959" w:themeColor="text1" w:themeTint="A6"/>
                                <w:sz w:val="20"/>
                                <w:szCs w:val="20"/>
                              </w:rPr>
                              <w:t>RENO, NEVADA 89501-2103</w:t>
                            </w:r>
                          </w:p>
                          <w:p w14:paraId="6569F1A7" w14:textId="77777777" w:rsidR="008210FD" w:rsidRPr="00975CFE" w:rsidRDefault="007A7BEC" w:rsidP="008210FD">
                            <w:pPr>
                              <w:rPr>
                                <w:color w:val="595959" w:themeColor="text1" w:themeTint="A6"/>
                                <w:sz w:val="20"/>
                                <w:szCs w:val="20"/>
                              </w:rPr>
                            </w:pPr>
                            <w:r>
                              <w:rPr>
                                <w:color w:val="595959" w:themeColor="text1" w:themeTint="A6"/>
                                <w:sz w:val="20"/>
                                <w:szCs w:val="20"/>
                              </w:rPr>
                              <w:t>PHONE: (775) 337-4470</w:t>
                            </w:r>
                            <w:r>
                              <w:rPr>
                                <w:color w:val="595959" w:themeColor="text1" w:themeTint="A6"/>
                                <w:sz w:val="20"/>
                                <w:szCs w:val="20"/>
                              </w:rPr>
                              <w:br/>
                              <w:t>FAX: (775) 337-4495</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g:wgp>
                </a:graphicData>
              </a:graphic>
            </wp:anchor>
          </w:drawing>
        </mc:Choice>
        <mc:Fallback>
          <w:pict>
            <v:group w14:anchorId="0A8EE64C" id="Group 5" o:spid="_x0000_s1029" style="position:absolute;margin-left:-73.15pt;margin-top:-5.8pt;width:611.55pt;height:73.7pt;z-index:251668480" coordsize="77667,9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width:77667;height:8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">
                <v:imagedata r:id="rId2" o:title="Header"/>
              </v:shape>
              <v:shapetype id="_x0000_t202" coordsize="21600,21600" o:spt="202" path="m,l,21600r21600,l21600,xe">
                <v:stroke joinstyle="miter"/>
                <v:path gradientshapeok="t" o:connecttype="rect"/>
              </v:shapetype>
              <v:shape id="Text Box 8" o:spid="_x0000_s1031" type="#_x0000_t202" style="position:absolute;left:21674;top:2709;width:33865;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" filled="f" stroked="f">
                <v:textbox inset="0,0,0,0">
                  <w:txbxContent>
                    <w:p w14:paraId="7FD8A9F4" w14:textId="77777777" w:rsidR="008210FD" w:rsidRPr="006E5706" w:rsidRDefault="008210FD" w:rsidP="008210FD">
                      <w:pPr>
                        <w:jc w:val="center"/>
                        <w:rPr>
                          <w:rFonts w:ascii="Arial" w:hAnsi="Arial" w:cs="Arial"/>
                          <w:b/>
                          <w:bCs/>
                          <w:color w:val="767171" w:themeColor="background2" w:themeShade="80"/>
                          <w:sz w:val="36"/>
                          <w:szCs w:val="36"/>
                        </w:rPr>
                      </w:pPr>
                      <w:r w:rsidRPr="006E5706">
                        <w:rPr>
                          <w:rFonts w:ascii="Arial" w:hAnsi="Arial" w:cs="Arial"/>
                          <w:b/>
                          <w:bCs/>
                          <w:color w:val="767171" w:themeColor="background2" w:themeShade="80"/>
                          <w:sz w:val="36"/>
                          <w:szCs w:val="36"/>
                        </w:rPr>
                        <w:t>HUMAN SERVICES AGENCY</w:t>
                      </w:r>
                    </w:p>
                  </w:txbxContent>
                </v:textbox>
              </v:shape>
              <v:shape id="Text Box 10" o:spid="_x0000_s1032" type="#_x0000_t202" style="position:absolute;left:57121;top:2032;width:17139;height:7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" filled="f" stroked="f">
                <v:textbox inset=",0,,0">
                  <w:txbxContent>
                    <w:p w14:paraId="5671ABD0" w14:textId="77777777" w:rsidR="008210FD" w:rsidRPr="00975CFE" w:rsidRDefault="0022001D" w:rsidP="008210FD">
                      <w:pPr>
                        <w:rPr>
                          <w:color w:val="595959" w:themeColor="text1" w:themeTint="A6"/>
                          <w:sz w:val="20"/>
                          <w:szCs w:val="20"/>
                        </w:rPr>
                      </w:pPr>
                      <w:r>
                        <w:rPr>
                          <w:color w:val="595959" w:themeColor="text1" w:themeTint="A6"/>
                          <w:sz w:val="20"/>
                          <w:szCs w:val="20"/>
                        </w:rPr>
                        <w:t>350 S. CENTER STREET</w:t>
                      </w:r>
                    </w:p>
                    <w:p w14:paraId="61D938EE" w14:textId="77777777" w:rsidR="008210FD" w:rsidRDefault="0022001D" w:rsidP="008210FD">
                      <w:pPr>
                        <w:rPr>
                          <w:color w:val="595959" w:themeColor="text1" w:themeTint="A6"/>
                          <w:sz w:val="20"/>
                          <w:szCs w:val="20"/>
                        </w:rPr>
                      </w:pPr>
                      <w:r>
                        <w:rPr>
                          <w:color w:val="595959" w:themeColor="text1" w:themeTint="A6"/>
                          <w:sz w:val="20"/>
                          <w:szCs w:val="20"/>
                        </w:rPr>
                        <w:t>RENO, NEVADA 89501-2103</w:t>
                      </w:r>
                    </w:p>
                    <w:p w14:paraId="6569F1A7" w14:textId="77777777" w:rsidR="008210FD" w:rsidRPr="00975CFE" w:rsidRDefault="007A7BEC" w:rsidP="008210FD">
                      <w:pPr>
                        <w:rPr>
                          <w:color w:val="595959" w:themeColor="text1" w:themeTint="A6"/>
                          <w:sz w:val="20"/>
                          <w:szCs w:val="20"/>
                        </w:rPr>
                      </w:pPr>
                      <w:r>
                        <w:rPr>
                          <w:color w:val="595959" w:themeColor="text1" w:themeTint="A6"/>
                          <w:sz w:val="20"/>
                          <w:szCs w:val="20"/>
                        </w:rPr>
                        <w:t>PHONE: (775) 337-4470</w:t>
                      </w:r>
                      <w:r>
                        <w:rPr>
                          <w:color w:val="595959" w:themeColor="text1" w:themeTint="A6"/>
                          <w:sz w:val="20"/>
                          <w:szCs w:val="20"/>
                        </w:rPr>
                        <w:br/>
                        <w:t>FAX: (775) 337-4495</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92F71"/>
    <w:multiLevelType w:val="multilevel"/>
    <w:tmpl w:val="995CED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496029"/>
    <w:multiLevelType w:val="hybridMultilevel"/>
    <w:tmpl w:val="928477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2774E26"/>
    <w:multiLevelType w:val="hybridMultilevel"/>
    <w:tmpl w:val="8F94B162"/>
    <w:lvl w:ilvl="0" w:tplc="04090005">
      <w:start w:val="1"/>
      <w:numFmt w:val="bullet"/>
      <w:lvlText w:val=""/>
      <w:lvlJc w:val="left"/>
      <w:pPr>
        <w:ind w:left="360" w:hanging="360"/>
      </w:pPr>
      <w:rPr>
        <w:rFonts w:ascii="Wingdings" w:hAnsi="Wingdings"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0147E71"/>
    <w:multiLevelType w:val="hybridMultilevel"/>
    <w:tmpl w:val="B12EBBDA"/>
    <w:lvl w:ilvl="0" w:tplc="67BC0C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CFA47C7"/>
    <w:multiLevelType w:val="hybridMultilevel"/>
    <w:tmpl w:val="4DCAAD1A"/>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766E3873"/>
    <w:multiLevelType w:val="multilevel"/>
    <w:tmpl w:val="A7FC0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5C1F22"/>
    <w:multiLevelType w:val="hybridMultilevel"/>
    <w:tmpl w:val="2E805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141737">
    <w:abstractNumId w:val="0"/>
    <w:lvlOverride w:ilvl="0">
      <w:startOverride w:val="1"/>
    </w:lvlOverride>
  </w:num>
  <w:num w:numId="2" w16cid:durableId="1071082455">
    <w:abstractNumId w:val="0"/>
    <w:lvlOverride w:ilvl="0"/>
    <w:lvlOverride w:ilvl="1">
      <w:startOverride w:val="1"/>
    </w:lvlOverride>
  </w:num>
  <w:num w:numId="3" w16cid:durableId="149488574">
    <w:abstractNumId w:val="0"/>
    <w:lvlOverride w:ilvl="0"/>
    <w:lvlOverride w:ilvl="1">
      <w:startOverride w:val="1"/>
    </w:lvlOverride>
  </w:num>
  <w:num w:numId="4" w16cid:durableId="2064476635">
    <w:abstractNumId w:val="5"/>
    <w:lvlOverride w:ilvl="0">
      <w:startOverride w:val="1"/>
    </w:lvlOverride>
  </w:num>
  <w:num w:numId="5" w16cid:durableId="1608997193">
    <w:abstractNumId w:val="1"/>
  </w:num>
  <w:num w:numId="6" w16cid:durableId="141120824">
    <w:abstractNumId w:val="6"/>
  </w:num>
  <w:num w:numId="7" w16cid:durableId="2032299262">
    <w:abstractNumId w:val="4"/>
  </w:num>
  <w:num w:numId="8" w16cid:durableId="1481069988">
    <w:abstractNumId w:val="2"/>
  </w:num>
  <w:num w:numId="9" w16cid:durableId="815413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742"/>
    <w:rsid w:val="00052CAB"/>
    <w:rsid w:val="000535F2"/>
    <w:rsid w:val="000A0E0B"/>
    <w:rsid w:val="000D2A38"/>
    <w:rsid w:val="000F0231"/>
    <w:rsid w:val="000F5C34"/>
    <w:rsid w:val="00123AF7"/>
    <w:rsid w:val="00137CE1"/>
    <w:rsid w:val="00156949"/>
    <w:rsid w:val="00191D31"/>
    <w:rsid w:val="001A4BF0"/>
    <w:rsid w:val="001B7C05"/>
    <w:rsid w:val="001D07C3"/>
    <w:rsid w:val="0022001D"/>
    <w:rsid w:val="002358FB"/>
    <w:rsid w:val="00260776"/>
    <w:rsid w:val="00271A51"/>
    <w:rsid w:val="002A3D04"/>
    <w:rsid w:val="002C1481"/>
    <w:rsid w:val="002C45C6"/>
    <w:rsid w:val="00355A93"/>
    <w:rsid w:val="0036369C"/>
    <w:rsid w:val="00382215"/>
    <w:rsid w:val="00390C8A"/>
    <w:rsid w:val="0039547D"/>
    <w:rsid w:val="003B5864"/>
    <w:rsid w:val="003C53E1"/>
    <w:rsid w:val="00441CAA"/>
    <w:rsid w:val="0045780E"/>
    <w:rsid w:val="00486003"/>
    <w:rsid w:val="004C0181"/>
    <w:rsid w:val="004F72CC"/>
    <w:rsid w:val="00521A85"/>
    <w:rsid w:val="0059471F"/>
    <w:rsid w:val="005D29F2"/>
    <w:rsid w:val="005E0880"/>
    <w:rsid w:val="005E15AC"/>
    <w:rsid w:val="00603279"/>
    <w:rsid w:val="00640561"/>
    <w:rsid w:val="006B336D"/>
    <w:rsid w:val="006C5D57"/>
    <w:rsid w:val="006E5706"/>
    <w:rsid w:val="006F34B9"/>
    <w:rsid w:val="006F4C4F"/>
    <w:rsid w:val="007070BE"/>
    <w:rsid w:val="00775042"/>
    <w:rsid w:val="007A0716"/>
    <w:rsid w:val="007A7ACA"/>
    <w:rsid w:val="007A7BEC"/>
    <w:rsid w:val="007C33A7"/>
    <w:rsid w:val="007D19B1"/>
    <w:rsid w:val="007E69FB"/>
    <w:rsid w:val="00805FB5"/>
    <w:rsid w:val="008154E5"/>
    <w:rsid w:val="008204B0"/>
    <w:rsid w:val="008210FD"/>
    <w:rsid w:val="00837FCE"/>
    <w:rsid w:val="008508D8"/>
    <w:rsid w:val="00857C8B"/>
    <w:rsid w:val="008632E3"/>
    <w:rsid w:val="0087096F"/>
    <w:rsid w:val="008E5DAE"/>
    <w:rsid w:val="00903594"/>
    <w:rsid w:val="00907097"/>
    <w:rsid w:val="0091428E"/>
    <w:rsid w:val="00927E67"/>
    <w:rsid w:val="0094478D"/>
    <w:rsid w:val="009549C7"/>
    <w:rsid w:val="009638DF"/>
    <w:rsid w:val="00975CFE"/>
    <w:rsid w:val="00980F9E"/>
    <w:rsid w:val="0099504A"/>
    <w:rsid w:val="009E204B"/>
    <w:rsid w:val="00A3476B"/>
    <w:rsid w:val="00A43B3D"/>
    <w:rsid w:val="00A5114A"/>
    <w:rsid w:val="00A6173D"/>
    <w:rsid w:val="00A64D1F"/>
    <w:rsid w:val="00A667A6"/>
    <w:rsid w:val="00A87595"/>
    <w:rsid w:val="00AC382A"/>
    <w:rsid w:val="00AC747C"/>
    <w:rsid w:val="00AE2ED9"/>
    <w:rsid w:val="00B01036"/>
    <w:rsid w:val="00B07BAA"/>
    <w:rsid w:val="00B26805"/>
    <w:rsid w:val="00B31D1B"/>
    <w:rsid w:val="00B41EE5"/>
    <w:rsid w:val="00B47175"/>
    <w:rsid w:val="00B62EC8"/>
    <w:rsid w:val="00B7437A"/>
    <w:rsid w:val="00B9584E"/>
    <w:rsid w:val="00BF6742"/>
    <w:rsid w:val="00C32C8E"/>
    <w:rsid w:val="00C37B2A"/>
    <w:rsid w:val="00C40F34"/>
    <w:rsid w:val="00C67865"/>
    <w:rsid w:val="00CE2409"/>
    <w:rsid w:val="00D6473A"/>
    <w:rsid w:val="00D73668"/>
    <w:rsid w:val="00DA7BA7"/>
    <w:rsid w:val="00DB081E"/>
    <w:rsid w:val="00DB78B2"/>
    <w:rsid w:val="00DD617B"/>
    <w:rsid w:val="00E73422"/>
    <w:rsid w:val="00ED5CAD"/>
    <w:rsid w:val="00EF2BE2"/>
    <w:rsid w:val="00F1526D"/>
    <w:rsid w:val="00F33AF3"/>
    <w:rsid w:val="00F8140E"/>
    <w:rsid w:val="00FC15CC"/>
    <w:rsid w:val="00FC3FD1"/>
    <w:rsid w:val="00FD0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4DCF6"/>
  <w15:docId w15:val="{A74E1343-0315-46E1-98E2-899647CB1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7BA7"/>
    <w:rPr>
      <w:rFonts w:ascii="Tahoma" w:hAnsi="Tahoma" w:cs="Tahoma"/>
      <w:sz w:val="16"/>
      <w:szCs w:val="16"/>
    </w:rPr>
  </w:style>
  <w:style w:type="character" w:customStyle="1" w:styleId="BalloonTextChar">
    <w:name w:val="Balloon Text Char"/>
    <w:basedOn w:val="DefaultParagraphFont"/>
    <w:link w:val="BalloonText"/>
    <w:uiPriority w:val="99"/>
    <w:semiHidden/>
    <w:rsid w:val="00DA7BA7"/>
    <w:rPr>
      <w:rFonts w:ascii="Tahoma" w:hAnsi="Tahoma" w:cs="Tahoma"/>
      <w:sz w:val="16"/>
      <w:szCs w:val="16"/>
    </w:rPr>
  </w:style>
  <w:style w:type="paragraph" w:styleId="ListParagraph">
    <w:name w:val="List Paragraph"/>
    <w:basedOn w:val="Normal"/>
    <w:uiPriority w:val="34"/>
    <w:qFormat/>
    <w:rsid w:val="006E5706"/>
    <w:pPr>
      <w:widowControl w:val="0"/>
    </w:pPr>
    <w:rPr>
      <w:sz w:val="22"/>
      <w:szCs w:val="22"/>
    </w:rPr>
  </w:style>
  <w:style w:type="character" w:styleId="Hyperlink">
    <w:name w:val="Hyperlink"/>
    <w:basedOn w:val="DefaultParagraphFont"/>
    <w:uiPriority w:val="99"/>
    <w:unhideWhenUsed/>
    <w:rsid w:val="006E5706"/>
    <w:rPr>
      <w:color w:val="0563C1" w:themeColor="hyperlink"/>
      <w:u w:val="single"/>
    </w:rPr>
  </w:style>
  <w:style w:type="paragraph" w:styleId="Header">
    <w:name w:val="header"/>
    <w:basedOn w:val="Normal"/>
    <w:link w:val="HeaderChar"/>
    <w:uiPriority w:val="99"/>
    <w:unhideWhenUsed/>
    <w:rsid w:val="00CE2409"/>
    <w:pPr>
      <w:tabs>
        <w:tab w:val="center" w:pos="4680"/>
        <w:tab w:val="right" w:pos="9360"/>
      </w:tabs>
    </w:pPr>
  </w:style>
  <w:style w:type="character" w:customStyle="1" w:styleId="HeaderChar">
    <w:name w:val="Header Char"/>
    <w:basedOn w:val="DefaultParagraphFont"/>
    <w:link w:val="Header"/>
    <w:uiPriority w:val="99"/>
    <w:rsid w:val="00CE2409"/>
  </w:style>
  <w:style w:type="paragraph" w:styleId="Footer">
    <w:name w:val="footer"/>
    <w:basedOn w:val="Normal"/>
    <w:link w:val="FooterChar"/>
    <w:uiPriority w:val="99"/>
    <w:unhideWhenUsed/>
    <w:rsid w:val="00CE2409"/>
    <w:pPr>
      <w:tabs>
        <w:tab w:val="center" w:pos="4680"/>
        <w:tab w:val="right" w:pos="9360"/>
      </w:tabs>
    </w:pPr>
  </w:style>
  <w:style w:type="character" w:customStyle="1" w:styleId="FooterChar">
    <w:name w:val="Footer Char"/>
    <w:basedOn w:val="DefaultParagraphFont"/>
    <w:link w:val="Footer"/>
    <w:uiPriority w:val="99"/>
    <w:rsid w:val="00CE2409"/>
  </w:style>
  <w:style w:type="paragraph" w:styleId="NoSpacing">
    <w:name w:val="No Spacing"/>
    <w:uiPriority w:val="1"/>
    <w:qFormat/>
    <w:rsid w:val="0045780E"/>
  </w:style>
  <w:style w:type="character" w:styleId="UnresolvedMention">
    <w:name w:val="Unresolved Mention"/>
    <w:basedOn w:val="DefaultParagraphFont"/>
    <w:uiPriority w:val="99"/>
    <w:semiHidden/>
    <w:unhideWhenUsed/>
    <w:rsid w:val="009549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HSA-RespiteRequests@washoecount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ummings\Downloads\WC_BusinessCasual_Letterhead_FN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a94d8b85-37e1-4d17-8d55-8b7d207932bb">NMS6VZY55J2Y-42-11</_dlc_DocId>
    <_dlc_DocIdUrl xmlns="a94d8b85-37e1-4d17-8d55-8b7d207932bb">
      <Url>http://intranet.washoecounty.us/_layouts/15/DocIdRedir.aspx?ID=NMS6VZY55J2Y-42-11</Url>
      <Description>NMS6VZY55J2Y-42-11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F5896054EEA74B853B8110F55FE4C6" ma:contentTypeVersion="1" ma:contentTypeDescription="Create a new document." ma:contentTypeScope="" ma:versionID="6d570f97d42c72686f9da2200dabe470">
  <xsd:schema xmlns:xsd="http://www.w3.org/2001/XMLSchema" xmlns:xs="http://www.w3.org/2001/XMLSchema" xmlns:p="http://schemas.microsoft.com/office/2006/metadata/properties" xmlns:ns1="http://schemas.microsoft.com/sharepoint/v3" xmlns:ns2="a94d8b85-37e1-4d17-8d55-8b7d207932bb" targetNamespace="http://schemas.microsoft.com/office/2006/metadata/properties" ma:root="true" ma:fieldsID="4ae91d5d7e9dc493c5f10f29f67eee75" ns1:_="" ns2:_="">
    <xsd:import namespace="http://schemas.microsoft.com/sharepoint/v3"/>
    <xsd:import namespace="a94d8b85-37e1-4d17-8d55-8b7d207932bb"/>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4d8b85-37e1-4d17-8d55-8b7d207932bb"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3C884B4-6B6D-467E-AC3E-C735FB3835CF}">
  <ds:schemaRefs>
    <ds:schemaRef ds:uri="http://schemas.microsoft.com/sharepoint/v3/contenttype/forms"/>
  </ds:schemaRefs>
</ds:datastoreItem>
</file>

<file path=customXml/itemProps2.xml><?xml version="1.0" encoding="utf-8"?>
<ds:datastoreItem xmlns:ds="http://schemas.openxmlformats.org/officeDocument/2006/customXml" ds:itemID="{CE2CCD2F-0242-4F8B-B4EA-05D10142A1C5}">
  <ds:schemaRefs>
    <ds:schemaRef ds:uri="http://schemas.microsoft.com/office/2006/metadata/properties"/>
    <ds:schemaRef ds:uri="http://schemas.microsoft.com/office/infopath/2007/PartnerControls"/>
    <ds:schemaRef ds:uri="http://schemas.microsoft.com/sharepoint/v3"/>
    <ds:schemaRef ds:uri="a94d8b85-37e1-4d17-8d55-8b7d207932bb"/>
  </ds:schemaRefs>
</ds:datastoreItem>
</file>

<file path=customXml/itemProps3.xml><?xml version="1.0" encoding="utf-8"?>
<ds:datastoreItem xmlns:ds="http://schemas.openxmlformats.org/officeDocument/2006/customXml" ds:itemID="{61401067-6300-4B01-AF85-E5B0BA228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94d8b85-37e1-4d17-8d55-8b7d207932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74D8E8-6251-425B-819F-DA1AE6FD90CC}">
  <ds:schemaRefs>
    <ds:schemaRef ds:uri="http://schemas.openxmlformats.org/officeDocument/2006/bibliography"/>
  </ds:schemaRefs>
</ds:datastoreItem>
</file>

<file path=customXml/itemProps5.xml><?xml version="1.0" encoding="utf-8"?>
<ds:datastoreItem xmlns:ds="http://schemas.openxmlformats.org/officeDocument/2006/customXml" ds:itemID="{737D994D-41AA-4101-9EF3-200867D614BB}">
  <ds:schemaRefs>
    <ds:schemaRef ds:uri="http://schemas.microsoft.com/sharepoint/events"/>
  </ds:schemaRefs>
</ds:datastoreItem>
</file>

<file path=docMetadata/LabelInfo.xml><?xml version="1.0" encoding="utf-8"?>
<clbl:labelList xmlns:clbl="http://schemas.microsoft.com/office/2020/mipLabelMetadata">
  <clbl:label id="{9144f426-de02-4512-acd6-9be2667fce12}" enabled="1" method="Privileged" siteId="{a2a21b60-5625-43fe-a55a-52f5e111d71c}" contentBits="0" removed="0"/>
</clbl:labelList>
</file>

<file path=docProps/app.xml><?xml version="1.0" encoding="utf-8"?>
<Properties xmlns="http://schemas.openxmlformats.org/officeDocument/2006/extended-properties" xmlns:vt="http://schemas.openxmlformats.org/officeDocument/2006/docPropsVTypes">
  <Template>WC_BusinessCasual_Letterhead_FNL</Template>
  <TotalTime>4</TotalTime>
  <Pages>1</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Business Casual Letterhead Template</vt:lpstr>
    </vt:vector>
  </TitlesOfParts>
  <Company>Washoe County</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Casual Letterhead Template</dc:title>
  <dc:creator>Cummings, Tami</dc:creator>
  <cp:lastModifiedBy>Wenker, Heather</cp:lastModifiedBy>
  <cp:revision>4</cp:revision>
  <cp:lastPrinted>2020-03-04T21:00:00Z</cp:lastPrinted>
  <dcterms:created xsi:type="dcterms:W3CDTF">2021-07-30T14:56:00Z</dcterms:created>
  <dcterms:modified xsi:type="dcterms:W3CDTF">2026-06-26T22:47:00Z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0x01010006F5896054EEA74B853B8110F55FE4C6</vt:lpwstr>
  </property>
  <property fmtid="{D5CDD505-2E9C-101B-9397-08002B2CF9AE}" pid="3" name="_dlc_DocIdItemGuid">
    <vt:lpwstr>377a0265-d32a-4d6d-a915-136bb11d8391</vt:lpwstr>
  </property>
</Properties>
</file>